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8D0" w:rsidRPr="00E02D6F" w:rsidRDefault="000868D0" w:rsidP="00E02D6F">
      <w:pPr>
        <w:spacing w:before="100" w:beforeAutospacing="1" w:after="100" w:afterAutospacing="1" w:line="29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-.05pt;margin-top:28.3pt;width:469.5pt;height:171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" filled="f" stroked="f">
            <v:fill o:detectmouseclick="t"/>
            <v:textbox>
              <w:txbxContent>
                <w:p w:rsidR="000868D0" w:rsidRPr="00E56FF2" w:rsidRDefault="000868D0" w:rsidP="00F44C3F">
                  <w:pPr>
                    <w:spacing w:before="100" w:beforeAutospacing="1"/>
                    <w:jc w:val="center"/>
                    <w:rPr>
                      <w:rFonts w:ascii="Times New Roman" w:hAnsi="Times New Roman"/>
                      <w:b/>
                      <w:caps/>
                      <w:color w:val="4F81BD"/>
                      <w:sz w:val="72"/>
                      <w:szCs w:val="72"/>
                    </w:rPr>
                  </w:pPr>
                  <w:bookmarkStart w:id="0" w:name="_GoBack"/>
                  <w:bookmarkEnd w:id="0"/>
                  <w:r w:rsidRPr="00E56FF2">
                    <w:rPr>
                      <w:rFonts w:ascii="Times New Roman" w:hAnsi="Times New Roman"/>
                      <w:b/>
                      <w:bCs/>
                      <w:caps/>
                      <w:color w:val="4F81BD"/>
                      <w:sz w:val="72"/>
                      <w:szCs w:val="72"/>
                      <w:lang w:eastAsia="ru-RU"/>
                    </w:rPr>
                    <w:t>Рекомендации по профилактике Гриппа и ОРВИ</w:t>
                  </w:r>
                </w:p>
              </w:txbxContent>
            </v:textbox>
            <w10:wrap type="square"/>
          </v:shape>
        </w:pict>
      </w:r>
      <w:r w:rsidRPr="00E02D6F">
        <w:rPr>
          <w:rFonts w:ascii="Times New Roman" w:hAnsi="Times New Roman"/>
          <w:sz w:val="24"/>
          <w:szCs w:val="24"/>
          <w:lang w:eastAsia="ru-RU"/>
        </w:rPr>
        <w:t xml:space="preserve">  </w:t>
      </w:r>
    </w:p>
    <w:p w:rsidR="000868D0" w:rsidRPr="00F44C3F" w:rsidRDefault="000868D0" w:rsidP="00F44C3F">
      <w:p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</w:t>
      </w:r>
      <w:r w:rsidRPr="00E02D6F">
        <w:rPr>
          <w:rFonts w:ascii="Times New Roman" w:hAnsi="Times New Roman"/>
          <w:sz w:val="24"/>
          <w:szCs w:val="24"/>
          <w:lang w:eastAsia="ru-RU"/>
        </w:rPr>
        <w:t>  </w:t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F44C3F">
        <w:rPr>
          <w:rFonts w:ascii="Times New Roman" w:hAnsi="Times New Roman"/>
          <w:sz w:val="28"/>
          <w:szCs w:val="28"/>
          <w:lang w:eastAsia="ru-RU"/>
        </w:rPr>
        <w:t xml:space="preserve">Острые респираторные инфекции (ОРИ) – заболевания, которые передаются воздушно-капельным путем и вызываются различными возбудителями: вирусами (аденовирусы, вирусы гриппа, парагриппа) и бактериями (стрептококки, стафилококки, пневмококки и другие).  В основном возбудители острых респираторных инфекций передаются от человека к человеку через кашель или чихание больного. Любой человек, близко (приблизительно на расстоянии </w:t>
      </w:r>
      <w:smartTag w:uri="urn:schemas-microsoft-com:office:smarttags" w:element="metricconverter">
        <w:smartTagPr>
          <w:attr w:name="ProductID" w:val="1 м"/>
        </w:smartTagPr>
        <w:r w:rsidRPr="00F44C3F">
          <w:rPr>
            <w:rFonts w:ascii="Times New Roman" w:hAnsi="Times New Roman"/>
            <w:sz w:val="28"/>
            <w:szCs w:val="28"/>
            <w:lang w:eastAsia="ru-RU"/>
          </w:rPr>
          <w:t>1 м</w:t>
        </w:r>
      </w:smartTag>
      <w:r w:rsidRPr="00F44C3F">
        <w:rPr>
          <w:rFonts w:ascii="Times New Roman" w:hAnsi="Times New Roman"/>
          <w:sz w:val="28"/>
          <w:szCs w:val="28"/>
          <w:lang w:eastAsia="ru-RU"/>
        </w:rPr>
        <w:t>) контактирующий с другими человеком с симптомами ОРИ (высокая температура, чихание, кашель, насморк, озноб, боль в мышцах) подвергается риску воздействия потенциально инфекционных вдыхаемых капель. Вирусы могут попасть в организм (в глаза, нос или рот) через руки при соприкосновении с инфицированной поверхностью. С помощью соблюдения личной гигиены можно предупредить распространение возбудителей, вызывающих респираторные инфекции.</w:t>
      </w:r>
    </w:p>
    <w:p w:rsidR="000868D0" w:rsidRPr="00E02D6F" w:rsidRDefault="000868D0" w:rsidP="00E02D6F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02D6F">
        <w:rPr>
          <w:rFonts w:ascii="Times New Roman" w:hAnsi="Times New Roman"/>
          <w:color w:val="FF0000"/>
          <w:sz w:val="24"/>
          <w:szCs w:val="24"/>
          <w:lang w:eastAsia="ru-RU"/>
        </w:rPr>
        <w:t> </w:t>
      </w:r>
      <w:r w:rsidRPr="00E02D6F">
        <w:rPr>
          <w:rFonts w:ascii="Times New Roman" w:hAnsi="Times New Roman"/>
          <w:b/>
          <w:bCs/>
          <w:color w:val="FF0000"/>
          <w:sz w:val="32"/>
          <w:szCs w:val="32"/>
          <w:lang w:eastAsia="ru-RU"/>
        </w:rPr>
        <w:t>Основные рекомендации:</w:t>
      </w:r>
    </w:p>
    <w:p w:rsidR="000868D0" w:rsidRPr="00F44C3F" w:rsidRDefault="000868D0" w:rsidP="00F44C3F">
      <w:p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4C3F">
        <w:rPr>
          <w:rFonts w:ascii="Times New Roman" w:hAnsi="Times New Roman"/>
          <w:sz w:val="28"/>
          <w:szCs w:val="28"/>
          <w:lang w:eastAsia="ru-RU"/>
        </w:rPr>
        <w:t xml:space="preserve"> • Избегать близкого контакта с людьми, которые кажутся нездоровыми, обнаруживают явления жара (температуры) и кашель.</w:t>
      </w:r>
    </w:p>
    <w:p w:rsidR="000868D0" w:rsidRPr="00F44C3F" w:rsidRDefault="000868D0" w:rsidP="00F44C3F">
      <w:p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4C3F">
        <w:rPr>
          <w:rFonts w:ascii="Times New Roman" w:hAnsi="Times New Roman"/>
          <w:sz w:val="28"/>
          <w:szCs w:val="28"/>
          <w:lang w:eastAsia="ru-RU"/>
        </w:rPr>
        <w:t xml:space="preserve"> • Избегать многолюдных мест или сократить время пребывания в многолюдных местах.</w:t>
      </w:r>
    </w:p>
    <w:p w:rsidR="000868D0" w:rsidRPr="00F44C3F" w:rsidRDefault="000868D0" w:rsidP="00F44C3F">
      <w:p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4C3F">
        <w:rPr>
          <w:rFonts w:ascii="Times New Roman" w:hAnsi="Times New Roman"/>
          <w:sz w:val="28"/>
          <w:szCs w:val="28"/>
          <w:lang w:eastAsia="ru-RU"/>
        </w:rPr>
        <w:t xml:space="preserve"> • Стараться не прикасаться ко рту и носу.</w:t>
      </w:r>
    </w:p>
    <w:p w:rsidR="000868D0" w:rsidRPr="00F44C3F" w:rsidRDefault="000868D0" w:rsidP="00F44C3F">
      <w:p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4C3F">
        <w:rPr>
          <w:rFonts w:ascii="Times New Roman" w:hAnsi="Times New Roman"/>
          <w:sz w:val="28"/>
          <w:szCs w:val="28"/>
          <w:lang w:eastAsia="ru-RU"/>
        </w:rPr>
        <w:t xml:space="preserve"> • Соблюдать гиену рук – чаще мыть руки водой с мылом или использовать средство для дезинфекции рук на спиртовой основе, особенно в случае прикосновения ко рту, носу.</w:t>
      </w:r>
    </w:p>
    <w:p w:rsidR="000868D0" w:rsidRPr="00F44C3F" w:rsidRDefault="000868D0" w:rsidP="00F44C3F">
      <w:p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4C3F">
        <w:rPr>
          <w:rFonts w:ascii="Times New Roman" w:hAnsi="Times New Roman"/>
          <w:sz w:val="28"/>
          <w:szCs w:val="28"/>
          <w:lang w:eastAsia="ru-RU"/>
        </w:rPr>
        <w:t xml:space="preserve"> • Увеличить приток свежего воздуха в жилые помещения, как можно чаще открывать окна.</w:t>
      </w:r>
    </w:p>
    <w:p w:rsidR="000868D0" w:rsidRPr="00F44C3F" w:rsidRDefault="000868D0" w:rsidP="00F44C3F">
      <w:p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4C3F">
        <w:rPr>
          <w:rFonts w:ascii="Times New Roman" w:hAnsi="Times New Roman"/>
          <w:sz w:val="28"/>
          <w:szCs w:val="28"/>
          <w:lang w:eastAsia="ru-RU"/>
        </w:rPr>
        <w:t xml:space="preserve"> • Используйте маски при контакте с больным человеком.</w:t>
      </w:r>
    </w:p>
    <w:p w:rsidR="000868D0" w:rsidRPr="00F44C3F" w:rsidRDefault="000868D0" w:rsidP="00F44C3F">
      <w:p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4C3F">
        <w:rPr>
          <w:rFonts w:ascii="Times New Roman" w:hAnsi="Times New Roman"/>
          <w:sz w:val="28"/>
          <w:szCs w:val="28"/>
          <w:lang w:eastAsia="ru-RU"/>
        </w:rPr>
        <w:t xml:space="preserve"> • Придерживайтесь здорового образа жизни, включая полноценный сон, употребление «здоровой» пищи, физическую активность.</w:t>
      </w:r>
    </w:p>
    <w:p w:rsidR="000868D0" w:rsidRPr="00E02D6F" w:rsidRDefault="000868D0" w:rsidP="00E02D6F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02D6F">
        <w:rPr>
          <w:rFonts w:ascii="Times New Roman" w:hAnsi="Times New Roman"/>
          <w:sz w:val="24"/>
          <w:szCs w:val="24"/>
          <w:lang w:eastAsia="ru-RU"/>
        </w:rPr>
        <w:t> </w:t>
      </w:r>
      <w:r w:rsidRPr="00E02D6F">
        <w:rPr>
          <w:rFonts w:ascii="Times New Roman" w:hAnsi="Times New Roman"/>
          <w:b/>
          <w:bCs/>
          <w:color w:val="FF6347"/>
          <w:sz w:val="28"/>
          <w:szCs w:val="28"/>
          <w:lang w:eastAsia="ru-RU"/>
        </w:rPr>
        <w:t>Рекомендации для родителей:</w:t>
      </w:r>
    </w:p>
    <w:p w:rsidR="000868D0" w:rsidRPr="00F44C3F" w:rsidRDefault="000868D0" w:rsidP="00E02D6F">
      <w:p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4C3F">
        <w:rPr>
          <w:rFonts w:ascii="Times New Roman" w:hAnsi="Times New Roman"/>
          <w:sz w:val="28"/>
          <w:szCs w:val="28"/>
          <w:lang w:eastAsia="ru-RU"/>
        </w:rPr>
        <w:t>  • Научите детей часто мыть руки с мылом в течение 20 секунд. Родители тоже должны выполнять эту процедуру, что послужит хорошим примером для детей.</w:t>
      </w:r>
    </w:p>
    <w:p w:rsidR="000868D0" w:rsidRPr="00F44C3F" w:rsidRDefault="000868D0" w:rsidP="00E02D6F">
      <w:p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4C3F">
        <w:rPr>
          <w:rFonts w:ascii="Times New Roman" w:hAnsi="Times New Roman"/>
          <w:sz w:val="28"/>
          <w:szCs w:val="28"/>
          <w:lang w:eastAsia="ru-RU"/>
        </w:rPr>
        <w:t xml:space="preserve"> • Научите детей кашлять и чихать в салфетку или в руку. Родители тоже должны выполнять эту процедуру, что послужит хорошим примером для детей.</w:t>
      </w:r>
    </w:p>
    <w:p w:rsidR="000868D0" w:rsidRPr="00F44C3F" w:rsidRDefault="000868D0" w:rsidP="00E02D6F">
      <w:p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4C3F">
        <w:rPr>
          <w:rFonts w:ascii="Times New Roman" w:hAnsi="Times New Roman"/>
          <w:sz w:val="28"/>
          <w:szCs w:val="28"/>
          <w:lang w:eastAsia="ru-RU"/>
        </w:rPr>
        <w:t xml:space="preserve"> • Научите детей не подходить к больным ближе, чем на полтора-два метра.</w:t>
      </w:r>
    </w:p>
    <w:p w:rsidR="000868D0" w:rsidRPr="00F44C3F" w:rsidRDefault="000868D0" w:rsidP="00E02D6F">
      <w:p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4C3F">
        <w:rPr>
          <w:rFonts w:ascii="Times New Roman" w:hAnsi="Times New Roman"/>
          <w:sz w:val="28"/>
          <w:szCs w:val="28"/>
          <w:lang w:eastAsia="ru-RU"/>
        </w:rPr>
        <w:t xml:space="preserve"> • Воздержитесь от частых посещений мест скопления людей.</w:t>
      </w:r>
    </w:p>
    <w:p w:rsidR="000868D0" w:rsidRPr="00F44C3F" w:rsidRDefault="000868D0" w:rsidP="00E02D6F">
      <w:p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4C3F">
        <w:rPr>
          <w:rFonts w:ascii="Times New Roman" w:hAnsi="Times New Roman"/>
          <w:sz w:val="28"/>
          <w:szCs w:val="28"/>
          <w:lang w:eastAsia="ru-RU"/>
        </w:rPr>
        <w:t xml:space="preserve"> • Если ребенок имел контакт с больным гриппом, спросите у врача необходимость приема антивирусных лекарств для предупреждения заболевания.</w:t>
      </w:r>
    </w:p>
    <w:p w:rsidR="000868D0" w:rsidRPr="00F44C3F" w:rsidRDefault="000868D0" w:rsidP="00E02D6F">
      <w:p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2D6F">
        <w:rPr>
          <w:rFonts w:ascii="Times New Roman" w:hAnsi="Times New Roman"/>
          <w:sz w:val="24"/>
          <w:szCs w:val="24"/>
          <w:lang w:eastAsia="ru-RU"/>
        </w:rPr>
        <w:t> </w:t>
      </w:r>
      <w:r w:rsidRPr="00F44C3F">
        <w:rPr>
          <w:rFonts w:ascii="Times New Roman" w:hAnsi="Times New Roman"/>
          <w:b/>
          <w:bCs/>
          <w:color w:val="32CD32"/>
          <w:sz w:val="28"/>
          <w:szCs w:val="28"/>
          <w:lang w:eastAsia="ru-RU"/>
        </w:rPr>
        <w:t>Что делать если ребенок заболел?</w:t>
      </w:r>
    </w:p>
    <w:p w:rsidR="000868D0" w:rsidRPr="00F44C3F" w:rsidRDefault="000868D0" w:rsidP="00E02D6F">
      <w:p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4C3F">
        <w:rPr>
          <w:rFonts w:ascii="Times New Roman" w:hAnsi="Times New Roman"/>
          <w:sz w:val="28"/>
          <w:szCs w:val="28"/>
          <w:lang w:eastAsia="ru-RU"/>
        </w:rPr>
        <w:t>• При заболевании ребенка обратитесь за медицинской помощью к врачу.</w:t>
      </w:r>
    </w:p>
    <w:p w:rsidR="000868D0" w:rsidRPr="00F44C3F" w:rsidRDefault="000868D0" w:rsidP="00E02D6F">
      <w:p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4C3F">
        <w:rPr>
          <w:rFonts w:ascii="Times New Roman" w:hAnsi="Times New Roman"/>
          <w:sz w:val="28"/>
          <w:szCs w:val="28"/>
          <w:lang w:eastAsia="ru-RU"/>
        </w:rPr>
        <w:t xml:space="preserve"> • Давайте ребенку много жидкости (сок, воду).</w:t>
      </w:r>
    </w:p>
    <w:p w:rsidR="000868D0" w:rsidRPr="00F44C3F" w:rsidRDefault="000868D0" w:rsidP="00E02D6F">
      <w:p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4C3F">
        <w:rPr>
          <w:rFonts w:ascii="Times New Roman" w:hAnsi="Times New Roman"/>
          <w:sz w:val="28"/>
          <w:szCs w:val="28"/>
          <w:lang w:eastAsia="ru-RU"/>
        </w:rPr>
        <w:t xml:space="preserve"> • Создайте ребенку комфортные условия, крайне важен покой.</w:t>
      </w:r>
    </w:p>
    <w:p w:rsidR="000868D0" w:rsidRPr="00F44C3F" w:rsidRDefault="000868D0" w:rsidP="00E02D6F">
      <w:p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4C3F">
        <w:rPr>
          <w:rFonts w:ascii="Times New Roman" w:hAnsi="Times New Roman"/>
          <w:sz w:val="28"/>
          <w:szCs w:val="28"/>
          <w:lang w:eastAsia="ru-RU"/>
        </w:rPr>
        <w:t xml:space="preserve"> • Если у ребенка жар, боль в горле и ломота в теле, вы можете дать ему жаропонижающие средства, которые пропишет врач с учетом возраста пациента.</w:t>
      </w:r>
    </w:p>
    <w:p w:rsidR="000868D0" w:rsidRPr="00F44C3F" w:rsidRDefault="000868D0" w:rsidP="00E02D6F">
      <w:p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4C3F">
        <w:rPr>
          <w:rFonts w:ascii="Times New Roman" w:hAnsi="Times New Roman"/>
          <w:sz w:val="28"/>
          <w:szCs w:val="28"/>
          <w:lang w:eastAsia="ru-RU"/>
        </w:rPr>
        <w:t xml:space="preserve"> • Держите салфетки и корзину для использованных салфеток в пределах досягаемости больного.</w:t>
      </w:r>
    </w:p>
    <w:p w:rsidR="000868D0" w:rsidRDefault="000868D0" w:rsidP="00E02D6F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color w:val="00B0F0"/>
          <w:sz w:val="40"/>
          <w:szCs w:val="40"/>
          <w:lang w:eastAsia="ru-RU"/>
        </w:rPr>
      </w:pPr>
      <w:r w:rsidRPr="00F44C3F">
        <w:rPr>
          <w:rFonts w:ascii="Times New Roman" w:hAnsi="Times New Roman"/>
          <w:b/>
          <w:i/>
          <w:color w:val="00B0F0"/>
          <w:sz w:val="40"/>
          <w:szCs w:val="40"/>
          <w:lang w:eastAsia="ru-RU"/>
        </w:rPr>
        <w:t>А л</w:t>
      </w:r>
      <w:r>
        <w:rPr>
          <w:rFonts w:ascii="Times New Roman" w:hAnsi="Times New Roman"/>
          <w:b/>
          <w:i/>
          <w:color w:val="00B0F0"/>
          <w:sz w:val="40"/>
          <w:szCs w:val="40"/>
          <w:lang w:eastAsia="ru-RU"/>
        </w:rPr>
        <w:t>учше постарайтесь не болеть!!!</w:t>
      </w:r>
      <w:r w:rsidRPr="00F44C3F">
        <w:rPr>
          <w:rFonts w:ascii="Times New Roman" w:hAnsi="Times New Roman"/>
          <w:b/>
          <w:i/>
          <w:color w:val="00B0F0"/>
          <w:sz w:val="40"/>
          <w:szCs w:val="40"/>
          <w:lang w:eastAsia="ru-RU"/>
        </w:rPr>
        <w:t> </w:t>
      </w:r>
    </w:p>
    <w:p w:rsidR="000868D0" w:rsidRPr="00E02D6F" w:rsidRDefault="000868D0" w:rsidP="00E02D6F">
      <w:pPr>
        <w:spacing w:before="100" w:beforeAutospacing="1" w:after="100" w:afterAutospacing="1" w:line="293" w:lineRule="atLeast"/>
        <w:rPr>
          <w:rFonts w:ascii="Times New Roman" w:hAnsi="Times New Roman"/>
          <w:sz w:val="24"/>
          <w:szCs w:val="24"/>
          <w:lang w:eastAsia="ru-RU"/>
        </w:rPr>
      </w:pPr>
    </w:p>
    <w:sectPr w:rsidR="000868D0" w:rsidRPr="00E02D6F" w:rsidSect="00F44C3F">
      <w:pgSz w:w="11906" w:h="16838"/>
      <w:pgMar w:top="993" w:right="1133" w:bottom="1134" w:left="1276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B74CC"/>
    <w:multiLevelType w:val="multilevel"/>
    <w:tmpl w:val="34F02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D4663C"/>
    <w:multiLevelType w:val="multilevel"/>
    <w:tmpl w:val="CDDAD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022A5D"/>
    <w:multiLevelType w:val="multilevel"/>
    <w:tmpl w:val="B90CB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A52D3C"/>
    <w:multiLevelType w:val="multilevel"/>
    <w:tmpl w:val="430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3F252D"/>
    <w:multiLevelType w:val="multilevel"/>
    <w:tmpl w:val="D84EE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D0123E"/>
    <w:multiLevelType w:val="multilevel"/>
    <w:tmpl w:val="EB1E8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4800"/>
    <w:rsid w:val="00022EFC"/>
    <w:rsid w:val="000868D0"/>
    <w:rsid w:val="005646BF"/>
    <w:rsid w:val="00682487"/>
    <w:rsid w:val="009F493B"/>
    <w:rsid w:val="00B802F9"/>
    <w:rsid w:val="00CD3F7C"/>
    <w:rsid w:val="00E02D6F"/>
    <w:rsid w:val="00E56FF2"/>
    <w:rsid w:val="00F24800"/>
    <w:rsid w:val="00F44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2F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02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02D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313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1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1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31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31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31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313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31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31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03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1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1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3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1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</TotalTime>
  <Pages>2</Pages>
  <Words>395</Words>
  <Characters>2252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SamLab.ws</cp:lastModifiedBy>
  <cp:revision>6</cp:revision>
  <cp:lastPrinted>2016-05-31T06:26:00Z</cp:lastPrinted>
  <dcterms:created xsi:type="dcterms:W3CDTF">2015-09-08T13:16:00Z</dcterms:created>
  <dcterms:modified xsi:type="dcterms:W3CDTF">2016-05-31T06:26:00Z</dcterms:modified>
</cp:coreProperties>
</file>